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81571" w14:textId="1238A44E" w:rsidR="0044455F" w:rsidRDefault="0044455F" w:rsidP="00D30B13">
      <w:pPr>
        <w:autoSpaceDE w:val="0"/>
        <w:autoSpaceDN w:val="0"/>
        <w:spacing w:line="20" w:lineRule="exact"/>
        <w:ind w:right="879"/>
        <w:rPr>
          <w:sz w:val="22"/>
        </w:rPr>
      </w:pP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85"/>
        <w:gridCol w:w="992"/>
        <w:gridCol w:w="6666"/>
      </w:tblGrid>
      <w:tr w:rsidR="00A1164D" w:rsidRPr="00C052C1" w14:paraId="71FFEDB0" w14:textId="77777777" w:rsidTr="00710385">
        <w:trPr>
          <w:trHeight w:val="340"/>
        </w:trPr>
        <w:tc>
          <w:tcPr>
            <w:tcW w:w="1985" w:type="dxa"/>
            <w:vAlign w:val="center"/>
          </w:tcPr>
          <w:p w14:paraId="07FB536A" w14:textId="77777777" w:rsidR="0044455F" w:rsidRPr="00DB3CD1" w:rsidRDefault="0044455F" w:rsidP="00D30B13">
            <w:pPr>
              <w:autoSpaceDE w:val="0"/>
              <w:autoSpaceDN w:val="0"/>
              <w:spacing w:line="280" w:lineRule="exact"/>
              <w:jc w:val="distribute"/>
              <w:rPr>
                <w:sz w:val="26"/>
                <w:szCs w:val="26"/>
              </w:rPr>
            </w:pPr>
            <w:r w:rsidRPr="00DB3CD1">
              <w:rPr>
                <w:rFonts w:hint="eastAsia"/>
                <w:kern w:val="0"/>
                <w:sz w:val="26"/>
                <w:szCs w:val="26"/>
              </w:rPr>
              <w:t>施設名</w:t>
            </w:r>
          </w:p>
        </w:tc>
        <w:tc>
          <w:tcPr>
            <w:tcW w:w="7866" w:type="dxa"/>
            <w:gridSpan w:val="2"/>
            <w:vAlign w:val="center"/>
          </w:tcPr>
          <w:p w14:paraId="4FBBC84C" w14:textId="134B0C32" w:rsidR="0044455F" w:rsidRPr="005076D0" w:rsidRDefault="00710385" w:rsidP="001133CF">
            <w:pPr>
              <w:autoSpaceDE w:val="0"/>
              <w:autoSpaceDN w:val="0"/>
              <w:spacing w:line="280" w:lineRule="exact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710385">
              <w:rPr>
                <w:rFonts w:asciiTheme="minorEastAsia" w:eastAsiaTheme="minorEastAsia" w:hAnsiTheme="minorEastAsia" w:hint="eastAsia"/>
                <w:sz w:val="26"/>
                <w:szCs w:val="26"/>
              </w:rPr>
              <w:t>主要地方道箕面摂津線区域外用地</w:t>
            </w:r>
          </w:p>
        </w:tc>
      </w:tr>
      <w:tr w:rsidR="004843F8" w:rsidRPr="00C052C1" w14:paraId="057CF8A2" w14:textId="77777777" w:rsidTr="005A655D">
        <w:trPr>
          <w:trHeight w:val="350"/>
        </w:trPr>
        <w:tc>
          <w:tcPr>
            <w:tcW w:w="1985" w:type="dxa"/>
            <w:vMerge w:val="restart"/>
            <w:vAlign w:val="center"/>
          </w:tcPr>
          <w:p w14:paraId="308C882E" w14:textId="77777777" w:rsidR="0044455F" w:rsidRPr="00DB3CD1" w:rsidRDefault="00121211" w:rsidP="00D30B13">
            <w:pPr>
              <w:autoSpaceDE w:val="0"/>
              <w:autoSpaceDN w:val="0"/>
              <w:spacing w:line="280" w:lineRule="exact"/>
              <w:jc w:val="distribute"/>
              <w:rPr>
                <w:sz w:val="26"/>
                <w:szCs w:val="26"/>
              </w:rPr>
            </w:pPr>
            <w:r w:rsidRPr="00DB3CD1">
              <w:rPr>
                <w:rFonts w:hint="eastAsia"/>
                <w:sz w:val="26"/>
                <w:szCs w:val="26"/>
              </w:rPr>
              <w:t>土地</w:t>
            </w:r>
            <w:r w:rsidR="0044455F" w:rsidRPr="00DB3CD1">
              <w:rPr>
                <w:rFonts w:hint="eastAsia"/>
                <w:sz w:val="26"/>
                <w:szCs w:val="26"/>
              </w:rPr>
              <w:t>の表示</w:t>
            </w:r>
          </w:p>
        </w:tc>
        <w:tc>
          <w:tcPr>
            <w:tcW w:w="992" w:type="dxa"/>
            <w:vAlign w:val="center"/>
          </w:tcPr>
          <w:p w14:paraId="1A510C7A" w14:textId="77777777" w:rsidR="0044455F" w:rsidRPr="00DB3CD1" w:rsidRDefault="00A37E8A" w:rsidP="00131089">
            <w:pPr>
              <w:autoSpaceDE w:val="0"/>
              <w:autoSpaceDN w:val="0"/>
              <w:spacing w:line="280" w:lineRule="exact"/>
              <w:jc w:val="distribute"/>
              <w:rPr>
                <w:sz w:val="26"/>
                <w:szCs w:val="26"/>
              </w:rPr>
            </w:pPr>
            <w:r w:rsidRPr="00DB3CD1">
              <w:rPr>
                <w:rFonts w:hint="eastAsia"/>
                <w:sz w:val="26"/>
                <w:szCs w:val="26"/>
              </w:rPr>
              <w:t>所在地</w:t>
            </w:r>
          </w:p>
        </w:tc>
        <w:tc>
          <w:tcPr>
            <w:tcW w:w="6874" w:type="dxa"/>
            <w:vAlign w:val="center"/>
          </w:tcPr>
          <w:p w14:paraId="32586DE7" w14:textId="563A5BD8" w:rsidR="0044455F" w:rsidRPr="00DB3CD1" w:rsidRDefault="00710385" w:rsidP="00DB3CD1">
            <w:pPr>
              <w:autoSpaceDE w:val="0"/>
              <w:autoSpaceDN w:val="0"/>
              <w:spacing w:line="280" w:lineRule="exact"/>
              <w:rPr>
                <w:sz w:val="26"/>
                <w:szCs w:val="26"/>
              </w:rPr>
            </w:pPr>
            <w:r w:rsidRPr="00710385">
              <w:rPr>
                <w:rFonts w:hint="eastAsia"/>
                <w:sz w:val="26"/>
                <w:szCs w:val="26"/>
              </w:rPr>
              <w:t>吹田市山田北2982番3</w:t>
            </w:r>
            <w:r>
              <w:rPr>
                <w:sz w:val="26"/>
                <w:szCs w:val="26"/>
              </w:rPr>
              <w:t xml:space="preserve"> </w:t>
            </w:r>
            <w:r w:rsidRPr="00710385">
              <w:rPr>
                <w:rFonts w:hint="eastAsia"/>
                <w:sz w:val="26"/>
                <w:szCs w:val="26"/>
              </w:rPr>
              <w:t>外3筆</w:t>
            </w:r>
          </w:p>
        </w:tc>
      </w:tr>
      <w:tr w:rsidR="004843F8" w:rsidRPr="00C052C1" w14:paraId="401E2644" w14:textId="77777777" w:rsidTr="005A655D">
        <w:trPr>
          <w:trHeight w:val="356"/>
        </w:trPr>
        <w:tc>
          <w:tcPr>
            <w:tcW w:w="1985" w:type="dxa"/>
            <w:vMerge/>
            <w:vAlign w:val="center"/>
          </w:tcPr>
          <w:p w14:paraId="265B1DCB" w14:textId="77777777" w:rsidR="0044455F" w:rsidRPr="00DB3CD1" w:rsidRDefault="0044455F" w:rsidP="00D30B13">
            <w:pPr>
              <w:autoSpaceDE w:val="0"/>
              <w:autoSpaceDN w:val="0"/>
              <w:spacing w:line="280" w:lineRule="exact"/>
              <w:jc w:val="distribute"/>
              <w:rPr>
                <w:sz w:val="26"/>
                <w:szCs w:val="26"/>
              </w:rPr>
            </w:pPr>
          </w:p>
        </w:tc>
        <w:tc>
          <w:tcPr>
            <w:tcW w:w="992" w:type="dxa"/>
            <w:vAlign w:val="center"/>
          </w:tcPr>
          <w:p w14:paraId="1092BE67" w14:textId="77777777" w:rsidR="0044455F" w:rsidRPr="00DB3CD1" w:rsidRDefault="0044455F" w:rsidP="00131089">
            <w:pPr>
              <w:autoSpaceDE w:val="0"/>
              <w:autoSpaceDN w:val="0"/>
              <w:spacing w:line="280" w:lineRule="exact"/>
              <w:jc w:val="distribute"/>
              <w:rPr>
                <w:sz w:val="26"/>
                <w:szCs w:val="26"/>
              </w:rPr>
            </w:pPr>
            <w:r w:rsidRPr="00DB3CD1">
              <w:rPr>
                <w:rFonts w:hint="eastAsia"/>
                <w:sz w:val="26"/>
                <w:szCs w:val="26"/>
              </w:rPr>
              <w:t>地目</w:t>
            </w:r>
          </w:p>
        </w:tc>
        <w:tc>
          <w:tcPr>
            <w:tcW w:w="6874" w:type="dxa"/>
            <w:vAlign w:val="center"/>
          </w:tcPr>
          <w:p w14:paraId="689F3E19" w14:textId="77777777" w:rsidR="0044455F" w:rsidRPr="00DB3CD1" w:rsidRDefault="00A5369F" w:rsidP="00131089">
            <w:pPr>
              <w:autoSpaceDE w:val="0"/>
              <w:autoSpaceDN w:val="0"/>
              <w:spacing w:line="280" w:lineRule="exac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宅地</w:t>
            </w:r>
          </w:p>
        </w:tc>
      </w:tr>
      <w:tr w:rsidR="004843F8" w:rsidRPr="00C052C1" w14:paraId="146EF389" w14:textId="77777777" w:rsidTr="005A655D">
        <w:trPr>
          <w:trHeight w:val="333"/>
        </w:trPr>
        <w:tc>
          <w:tcPr>
            <w:tcW w:w="1985" w:type="dxa"/>
            <w:vMerge/>
            <w:vAlign w:val="center"/>
          </w:tcPr>
          <w:p w14:paraId="5FAEC8BB" w14:textId="77777777" w:rsidR="0044455F" w:rsidRPr="00DB3CD1" w:rsidRDefault="0044455F" w:rsidP="00D30B13">
            <w:pPr>
              <w:autoSpaceDE w:val="0"/>
              <w:autoSpaceDN w:val="0"/>
              <w:spacing w:line="280" w:lineRule="exact"/>
              <w:jc w:val="distribute"/>
              <w:rPr>
                <w:sz w:val="26"/>
                <w:szCs w:val="26"/>
              </w:rPr>
            </w:pPr>
          </w:p>
        </w:tc>
        <w:tc>
          <w:tcPr>
            <w:tcW w:w="992" w:type="dxa"/>
            <w:vAlign w:val="center"/>
          </w:tcPr>
          <w:p w14:paraId="4F579975" w14:textId="77777777" w:rsidR="0044455F" w:rsidRPr="00DB3CD1" w:rsidRDefault="00F144B7" w:rsidP="00F144B7">
            <w:pPr>
              <w:autoSpaceDE w:val="0"/>
              <w:autoSpaceDN w:val="0"/>
              <w:spacing w:line="280" w:lineRule="exact"/>
              <w:jc w:val="distribute"/>
              <w:rPr>
                <w:sz w:val="26"/>
                <w:szCs w:val="26"/>
              </w:rPr>
            </w:pPr>
            <w:r w:rsidRPr="00DB3CD1">
              <w:rPr>
                <w:rFonts w:hint="eastAsia"/>
                <w:sz w:val="26"/>
                <w:szCs w:val="26"/>
              </w:rPr>
              <w:t>面積</w:t>
            </w:r>
          </w:p>
        </w:tc>
        <w:tc>
          <w:tcPr>
            <w:tcW w:w="6874" w:type="dxa"/>
            <w:vAlign w:val="center"/>
          </w:tcPr>
          <w:p w14:paraId="6EA6EA14" w14:textId="28847793" w:rsidR="0044455F" w:rsidRPr="00DB3CD1" w:rsidRDefault="00710385" w:rsidP="006D27C5">
            <w:pPr>
              <w:autoSpaceDE w:val="0"/>
              <w:autoSpaceDN w:val="0"/>
              <w:spacing w:line="280" w:lineRule="exact"/>
              <w:rPr>
                <w:sz w:val="26"/>
                <w:szCs w:val="26"/>
              </w:rPr>
            </w:pPr>
            <w:r w:rsidRPr="00710385">
              <w:rPr>
                <w:rFonts w:asciiTheme="minorHAnsi"/>
                <w:sz w:val="26"/>
                <w:szCs w:val="26"/>
              </w:rPr>
              <w:t>120.06</w:t>
            </w:r>
            <w:r w:rsidR="001846C3">
              <w:rPr>
                <w:rFonts w:asciiTheme="minorHAnsi" w:hint="eastAsia"/>
                <w:sz w:val="26"/>
                <w:szCs w:val="26"/>
              </w:rPr>
              <w:t>㎡</w:t>
            </w:r>
            <w:r w:rsidR="006D27C5">
              <w:rPr>
                <w:rFonts w:hint="eastAsia"/>
                <w:sz w:val="26"/>
                <w:szCs w:val="26"/>
              </w:rPr>
              <w:t>（公簿</w:t>
            </w:r>
            <w:r w:rsidR="001846C3">
              <w:rPr>
                <w:rFonts w:hint="eastAsia"/>
                <w:sz w:val="26"/>
                <w:szCs w:val="26"/>
              </w:rPr>
              <w:t xml:space="preserve">）　</w:t>
            </w:r>
            <w:r w:rsidRPr="00710385">
              <w:rPr>
                <w:rFonts w:asciiTheme="minorHAnsi"/>
                <w:sz w:val="26"/>
                <w:szCs w:val="26"/>
              </w:rPr>
              <w:t>120.06</w:t>
            </w:r>
            <w:r w:rsidR="001846C3">
              <w:rPr>
                <w:rFonts w:hint="eastAsia"/>
                <w:sz w:val="26"/>
                <w:szCs w:val="26"/>
              </w:rPr>
              <w:t>㎡（</w:t>
            </w:r>
            <w:r w:rsidR="006D27C5">
              <w:rPr>
                <w:rFonts w:hint="eastAsia"/>
                <w:sz w:val="26"/>
                <w:szCs w:val="26"/>
              </w:rPr>
              <w:t>実測）</w:t>
            </w:r>
          </w:p>
        </w:tc>
      </w:tr>
      <w:tr w:rsidR="00A1164D" w:rsidRPr="00C052C1" w14:paraId="543A271E" w14:textId="77777777" w:rsidTr="00710385">
        <w:trPr>
          <w:trHeight w:val="427"/>
        </w:trPr>
        <w:tc>
          <w:tcPr>
            <w:tcW w:w="1985" w:type="dxa"/>
            <w:vAlign w:val="center"/>
          </w:tcPr>
          <w:p w14:paraId="7F818264" w14:textId="77777777" w:rsidR="00EE5259" w:rsidRPr="00DB3CD1" w:rsidRDefault="00EE5259" w:rsidP="00D30B13">
            <w:pPr>
              <w:autoSpaceDE w:val="0"/>
              <w:autoSpaceDN w:val="0"/>
              <w:spacing w:line="280" w:lineRule="exact"/>
              <w:jc w:val="distribute"/>
              <w:rPr>
                <w:sz w:val="26"/>
                <w:szCs w:val="26"/>
              </w:rPr>
            </w:pPr>
            <w:r w:rsidRPr="00DB3CD1">
              <w:rPr>
                <w:rFonts w:hint="eastAsia"/>
                <w:sz w:val="26"/>
                <w:szCs w:val="26"/>
              </w:rPr>
              <w:t>建物の構造</w:t>
            </w:r>
          </w:p>
        </w:tc>
        <w:tc>
          <w:tcPr>
            <w:tcW w:w="7866" w:type="dxa"/>
            <w:gridSpan w:val="2"/>
            <w:vAlign w:val="center"/>
          </w:tcPr>
          <w:p w14:paraId="26743C4D" w14:textId="77777777" w:rsidR="003A41AF" w:rsidRPr="003A41AF" w:rsidRDefault="00A5369F" w:rsidP="003A41AF">
            <w:pPr>
              <w:autoSpaceDE w:val="0"/>
              <w:autoSpaceDN w:val="0"/>
              <w:spacing w:line="280" w:lineRule="exact"/>
              <w:rPr>
                <w:rFonts w:asciiTheme="minorHAnsi"/>
                <w:sz w:val="26"/>
                <w:szCs w:val="26"/>
              </w:rPr>
            </w:pPr>
            <w:r>
              <w:rPr>
                <w:rFonts w:asciiTheme="minorHAnsi" w:hint="eastAsia"/>
                <w:sz w:val="26"/>
                <w:szCs w:val="26"/>
              </w:rPr>
              <w:t>なし</w:t>
            </w:r>
          </w:p>
        </w:tc>
      </w:tr>
      <w:tr w:rsidR="00A1164D" w:rsidRPr="00C052C1" w14:paraId="2E3070B5" w14:textId="77777777" w:rsidTr="00710385">
        <w:trPr>
          <w:trHeight w:val="371"/>
        </w:trPr>
        <w:tc>
          <w:tcPr>
            <w:tcW w:w="1985" w:type="dxa"/>
            <w:vAlign w:val="center"/>
          </w:tcPr>
          <w:p w14:paraId="55FB9F3C" w14:textId="53B87E05" w:rsidR="0044455F" w:rsidRPr="00DB3CD1" w:rsidRDefault="00710385" w:rsidP="00D30B13">
            <w:pPr>
              <w:autoSpaceDE w:val="0"/>
              <w:autoSpaceDN w:val="0"/>
              <w:spacing w:line="280" w:lineRule="exact"/>
              <w:jc w:val="distribute"/>
              <w:rPr>
                <w:sz w:val="26"/>
                <w:szCs w:val="26"/>
              </w:rPr>
            </w:pPr>
            <w:r>
              <w:rPr>
                <w:rFonts w:hint="eastAsia"/>
                <w:kern w:val="0"/>
                <w:sz w:val="26"/>
                <w:szCs w:val="26"/>
              </w:rPr>
              <w:t>区域・</w:t>
            </w:r>
            <w:r w:rsidR="0044455F" w:rsidRPr="00DB3CD1">
              <w:rPr>
                <w:rFonts w:hint="eastAsia"/>
                <w:kern w:val="0"/>
                <w:sz w:val="26"/>
                <w:szCs w:val="26"/>
              </w:rPr>
              <w:t>用途地域</w:t>
            </w:r>
          </w:p>
        </w:tc>
        <w:tc>
          <w:tcPr>
            <w:tcW w:w="7866" w:type="dxa"/>
            <w:gridSpan w:val="2"/>
            <w:vAlign w:val="center"/>
          </w:tcPr>
          <w:p w14:paraId="1A865325" w14:textId="48414255" w:rsidR="0044455F" w:rsidRPr="00BF1BED" w:rsidRDefault="00710385" w:rsidP="00710385">
            <w:pPr>
              <w:autoSpaceDE w:val="0"/>
              <w:autoSpaceDN w:val="0"/>
              <w:spacing w:line="280" w:lineRule="exact"/>
              <w:rPr>
                <w:rFonts w:asciiTheme="minorHAnsi" w:eastAsia="ＭＳ Ｐ明朝"/>
                <w:sz w:val="26"/>
                <w:szCs w:val="26"/>
              </w:rPr>
            </w:pPr>
            <w:r>
              <w:rPr>
                <w:rFonts w:asciiTheme="minorHAnsi" w:eastAsia="ＭＳ Ｐ明朝" w:hint="eastAsia"/>
                <w:sz w:val="26"/>
                <w:szCs w:val="26"/>
              </w:rPr>
              <w:t>市街化区域・</w:t>
            </w:r>
            <w:r w:rsidR="006F2E7B">
              <w:rPr>
                <w:rFonts w:asciiTheme="minorHAnsi" w:eastAsia="ＭＳ Ｐ明朝" w:hint="eastAsia"/>
                <w:sz w:val="26"/>
                <w:szCs w:val="26"/>
              </w:rPr>
              <w:t>第一種住居地域</w:t>
            </w:r>
            <w:r w:rsidR="006F2E7B" w:rsidRPr="00B1781A">
              <w:rPr>
                <w:rFonts w:asciiTheme="minorHAnsi" w:eastAsia="ＭＳ Ｐ明朝"/>
                <w:sz w:val="26"/>
                <w:szCs w:val="26"/>
              </w:rPr>
              <w:t>〔建蔽率：</w:t>
            </w:r>
            <w:r w:rsidR="006F2E7B" w:rsidRPr="00B1781A">
              <w:rPr>
                <w:rFonts w:asciiTheme="minorHAnsi" w:eastAsia="ＭＳ Ｐ明朝" w:hint="eastAsia"/>
                <w:sz w:val="26"/>
                <w:szCs w:val="26"/>
              </w:rPr>
              <w:t>60</w:t>
            </w:r>
            <w:r w:rsidR="006F2E7B" w:rsidRPr="00B1781A">
              <w:rPr>
                <w:rFonts w:asciiTheme="minorHAnsi" w:eastAsia="ＭＳ Ｐ明朝"/>
                <w:sz w:val="26"/>
                <w:szCs w:val="26"/>
              </w:rPr>
              <w:t>％、容積率：</w:t>
            </w:r>
            <w:r w:rsidR="006F2E7B" w:rsidRPr="00B1781A">
              <w:rPr>
                <w:rFonts w:asciiTheme="minorHAnsi" w:eastAsia="ＭＳ Ｐ明朝"/>
                <w:sz w:val="26"/>
                <w:szCs w:val="26"/>
              </w:rPr>
              <w:t>200</w:t>
            </w:r>
            <w:r w:rsidR="006F2E7B" w:rsidRPr="00B1781A">
              <w:rPr>
                <w:rFonts w:asciiTheme="minorHAnsi" w:eastAsia="ＭＳ Ｐ明朝"/>
                <w:sz w:val="26"/>
                <w:szCs w:val="26"/>
              </w:rPr>
              <w:t>％〕</w:t>
            </w:r>
          </w:p>
        </w:tc>
      </w:tr>
      <w:tr w:rsidR="00A1164D" w:rsidRPr="00C052C1" w14:paraId="6C5CEE63" w14:textId="77777777" w:rsidTr="00710385">
        <w:trPr>
          <w:trHeight w:val="348"/>
        </w:trPr>
        <w:tc>
          <w:tcPr>
            <w:tcW w:w="1985" w:type="dxa"/>
            <w:vAlign w:val="center"/>
          </w:tcPr>
          <w:p w14:paraId="1360A76C" w14:textId="77777777" w:rsidR="00F144B7" w:rsidRPr="00DB3CD1" w:rsidRDefault="00F144B7" w:rsidP="00D30B13">
            <w:pPr>
              <w:autoSpaceDE w:val="0"/>
              <w:autoSpaceDN w:val="0"/>
              <w:spacing w:line="280" w:lineRule="exact"/>
              <w:jc w:val="distribute"/>
              <w:rPr>
                <w:kern w:val="0"/>
                <w:sz w:val="26"/>
                <w:szCs w:val="26"/>
              </w:rPr>
            </w:pPr>
            <w:r w:rsidRPr="00DB3CD1">
              <w:rPr>
                <w:rFonts w:hint="eastAsia"/>
                <w:kern w:val="0"/>
                <w:sz w:val="26"/>
                <w:szCs w:val="26"/>
              </w:rPr>
              <w:t>アクセス</w:t>
            </w:r>
          </w:p>
        </w:tc>
        <w:tc>
          <w:tcPr>
            <w:tcW w:w="7866" w:type="dxa"/>
            <w:gridSpan w:val="2"/>
            <w:vAlign w:val="center"/>
          </w:tcPr>
          <w:p w14:paraId="7E03A1A3" w14:textId="6A0C2581" w:rsidR="00F144B7" w:rsidRPr="00BF1BED" w:rsidRDefault="005A655D" w:rsidP="00384B26">
            <w:pPr>
              <w:autoSpaceDE w:val="0"/>
              <w:autoSpaceDN w:val="0"/>
              <w:spacing w:line="280" w:lineRule="exact"/>
              <w:rPr>
                <w:rFonts w:asciiTheme="minorHAnsi"/>
                <w:sz w:val="26"/>
                <w:szCs w:val="26"/>
              </w:rPr>
            </w:pPr>
            <w:r>
              <w:rPr>
                <w:rFonts w:asciiTheme="minorHAnsi" w:hint="eastAsia"/>
                <w:sz w:val="26"/>
                <w:szCs w:val="26"/>
              </w:rPr>
              <w:t>大阪モノレール</w:t>
            </w:r>
            <w:r w:rsidR="003E6CC4">
              <w:rPr>
                <w:rFonts w:asciiTheme="minorHAnsi" w:hint="eastAsia"/>
                <w:sz w:val="26"/>
                <w:szCs w:val="26"/>
              </w:rPr>
              <w:t>、阪急千里線</w:t>
            </w:r>
            <w:r w:rsidR="00A41873">
              <w:rPr>
                <w:rFonts w:asciiTheme="minorHAnsi" w:hint="eastAsia"/>
                <w:sz w:val="26"/>
                <w:szCs w:val="26"/>
              </w:rPr>
              <w:t>「</w:t>
            </w:r>
            <w:r>
              <w:rPr>
                <w:rFonts w:asciiTheme="minorHAnsi" w:hint="eastAsia"/>
                <w:sz w:val="26"/>
                <w:szCs w:val="26"/>
              </w:rPr>
              <w:t>山田</w:t>
            </w:r>
            <w:r w:rsidR="00127C1B" w:rsidRPr="00BF1BED">
              <w:rPr>
                <w:rFonts w:asciiTheme="minorHAnsi"/>
                <w:sz w:val="26"/>
                <w:szCs w:val="26"/>
              </w:rPr>
              <w:t>駅」</w:t>
            </w:r>
            <w:r>
              <w:rPr>
                <w:rFonts w:asciiTheme="minorHAnsi" w:hint="eastAsia"/>
                <w:sz w:val="26"/>
                <w:szCs w:val="26"/>
              </w:rPr>
              <w:t>北東約</w:t>
            </w:r>
            <w:r>
              <w:rPr>
                <w:rFonts w:asciiTheme="minorHAnsi" w:hint="eastAsia"/>
                <w:sz w:val="26"/>
                <w:szCs w:val="26"/>
              </w:rPr>
              <w:t>4</w:t>
            </w:r>
            <w:r>
              <w:rPr>
                <w:rFonts w:asciiTheme="minorHAnsi"/>
                <w:sz w:val="26"/>
                <w:szCs w:val="26"/>
              </w:rPr>
              <w:t>50m</w:t>
            </w:r>
          </w:p>
        </w:tc>
      </w:tr>
      <w:tr w:rsidR="00A1164D" w:rsidRPr="00BF1BED" w14:paraId="7421E24E" w14:textId="77777777" w:rsidTr="00710385">
        <w:trPr>
          <w:trHeight w:val="362"/>
        </w:trPr>
        <w:tc>
          <w:tcPr>
            <w:tcW w:w="1985" w:type="dxa"/>
            <w:vAlign w:val="center"/>
          </w:tcPr>
          <w:p w14:paraId="443235B0" w14:textId="77777777" w:rsidR="001B3E02" w:rsidRPr="00DB3CD1" w:rsidRDefault="00BF1BED" w:rsidP="00D30B13">
            <w:pPr>
              <w:autoSpaceDE w:val="0"/>
              <w:autoSpaceDN w:val="0"/>
              <w:spacing w:line="280" w:lineRule="exact"/>
              <w:jc w:val="distribute"/>
              <w:rPr>
                <w:kern w:val="0"/>
                <w:sz w:val="26"/>
                <w:szCs w:val="26"/>
              </w:rPr>
            </w:pPr>
            <w:r>
              <w:rPr>
                <w:rFonts w:hint="eastAsia"/>
                <w:kern w:val="0"/>
                <w:sz w:val="26"/>
                <w:szCs w:val="26"/>
              </w:rPr>
              <w:t>現状</w:t>
            </w:r>
          </w:p>
        </w:tc>
        <w:tc>
          <w:tcPr>
            <w:tcW w:w="7866" w:type="dxa"/>
            <w:gridSpan w:val="2"/>
            <w:vAlign w:val="center"/>
          </w:tcPr>
          <w:p w14:paraId="5542862A" w14:textId="77777777" w:rsidR="00BF1BED" w:rsidRPr="00BF1BED" w:rsidRDefault="00A41873" w:rsidP="004665B3">
            <w:pPr>
              <w:autoSpaceDE w:val="0"/>
              <w:autoSpaceDN w:val="0"/>
              <w:spacing w:line="280" w:lineRule="exact"/>
              <w:rPr>
                <w:rFonts w:asciiTheme="minorHAnsi"/>
                <w:sz w:val="26"/>
                <w:szCs w:val="26"/>
              </w:rPr>
            </w:pPr>
            <w:r>
              <w:rPr>
                <w:rFonts w:asciiTheme="minorHAnsi" w:hint="eastAsia"/>
                <w:sz w:val="26"/>
                <w:szCs w:val="26"/>
              </w:rPr>
              <w:t>更地</w:t>
            </w:r>
          </w:p>
        </w:tc>
      </w:tr>
      <w:tr w:rsidR="00B75D38" w14:paraId="4EE35C1F" w14:textId="77777777" w:rsidTr="00123A24">
        <w:trPr>
          <w:trHeight w:val="53"/>
        </w:trPr>
        <w:tc>
          <w:tcPr>
            <w:tcW w:w="9851" w:type="dxa"/>
            <w:gridSpan w:val="3"/>
          </w:tcPr>
          <w:p w14:paraId="52F3BD80" w14:textId="1743A410" w:rsidR="00D91DF9" w:rsidRDefault="007C70E2" w:rsidP="00B75D38">
            <w:pPr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493520E5" wp14:editId="7C0194F9">
                      <wp:simplePos x="0" y="0"/>
                      <wp:positionH relativeFrom="column">
                        <wp:posOffset>3538220</wp:posOffset>
                      </wp:positionH>
                      <wp:positionV relativeFrom="paragraph">
                        <wp:posOffset>1133475</wp:posOffset>
                      </wp:positionV>
                      <wp:extent cx="245110" cy="1691640"/>
                      <wp:effectExtent l="0" t="38100" r="59690" b="22860"/>
                      <wp:wrapNone/>
                      <wp:docPr id="5" name="直線矢印コネクタ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5110" cy="16916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1DBB8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5" o:spid="_x0000_s1026" type="#_x0000_t32" style="position:absolute;left:0;text-align:left;margin-left:278.6pt;margin-top:89.25pt;width:19.3pt;height:133.2pt;flip:y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407A9CCF" wp14:editId="35834A74">
                      <wp:simplePos x="0" y="0"/>
                      <wp:positionH relativeFrom="column">
                        <wp:posOffset>3679190</wp:posOffset>
                      </wp:positionH>
                      <wp:positionV relativeFrom="paragraph">
                        <wp:posOffset>906780</wp:posOffset>
                      </wp:positionV>
                      <wp:extent cx="228600" cy="241917"/>
                      <wp:effectExtent l="19050" t="19050" r="19050" b="25400"/>
                      <wp:wrapNone/>
                      <wp:docPr id="16" name="楕円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flipH="1">
                                <a:off x="0" y="0"/>
                                <a:ext cx="228600" cy="241917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336F40" id="楕円 16" o:spid="_x0000_s1026" style="position:absolute;left:0;text-align:left;margin-left:289.7pt;margin-top:71.4pt;width:18pt;height:19.05pt;flip:x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" filled="f" strokecolor="red" strokeweight="2.25pt">
                      <v:stroke joinstyle="miter"/>
                      <v:path arrowok="t"/>
                      <o:lock v:ext="edit" aspectratio="t"/>
                    </v:oval>
                  </w:pict>
                </mc:Fallback>
              </mc:AlternateContent>
            </w:r>
            <w:r>
              <w:rPr>
                <w:rFonts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0E9B2713" wp14:editId="6B3F342B">
                      <wp:simplePos x="0" y="0"/>
                      <wp:positionH relativeFrom="column">
                        <wp:posOffset>3121660</wp:posOffset>
                      </wp:positionH>
                      <wp:positionV relativeFrom="paragraph">
                        <wp:posOffset>2665730</wp:posOffset>
                      </wp:positionV>
                      <wp:extent cx="876300" cy="542925"/>
                      <wp:effectExtent l="0" t="0" r="19050" b="28575"/>
                      <wp:wrapNone/>
                      <wp:docPr id="40" name="テキスト ボックス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300" cy="542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C939975" w14:textId="77777777" w:rsidR="009C463A" w:rsidRPr="00041618" w:rsidRDefault="00041618" w:rsidP="00041618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24"/>
                                    </w:rPr>
                                  </w:pPr>
                                  <w:r w:rsidRPr="00041618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  <w:szCs w:val="24"/>
                                    </w:rPr>
                                    <w:t>対象地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9B271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40" o:spid="_x0000_s1026" type="#_x0000_t202" style="position:absolute;left:0;text-align:left;margin-left:245.8pt;margin-top:209.9pt;width:69pt;height:42.7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" fillcolor="white [3201]" strokeweight=".5pt">
                      <v:textbox>
                        <w:txbxContent>
                          <w:p w14:paraId="6C939975" w14:textId="77777777" w:rsidR="009C463A" w:rsidRPr="00041618" w:rsidRDefault="00041618" w:rsidP="0004161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4"/>
                              </w:rPr>
                            </w:pPr>
                            <w:r w:rsidRPr="00041618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4"/>
                              </w:rPr>
                              <w:t>対象地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2E634D7B" wp14:editId="4691FDD2">
                      <wp:simplePos x="0" y="0"/>
                      <wp:positionH relativeFrom="column">
                        <wp:posOffset>2948939</wp:posOffset>
                      </wp:positionH>
                      <wp:positionV relativeFrom="paragraph">
                        <wp:posOffset>3154045</wp:posOffset>
                      </wp:positionV>
                      <wp:extent cx="544195" cy="1752600"/>
                      <wp:effectExtent l="57150" t="0" r="27305" b="57150"/>
                      <wp:wrapNone/>
                      <wp:docPr id="2" name="直線矢印コネクタ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44195" cy="17526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AA5FEA" id="直線矢印コネクタ 2" o:spid="_x0000_s1026" type="#_x0000_t32" style="position:absolute;left:0;text-align:left;margin-left:232.2pt;margin-top:248.35pt;width:42.85pt;height:138pt;flip:x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" strokecolor="black [3040]">
                      <v:stroke endarrow="block"/>
                    </v:shape>
                  </w:pict>
                </mc:Fallback>
              </mc:AlternateContent>
            </w:r>
            <w:r w:rsidR="005A655D">
              <w:rPr>
                <w:noProof/>
              </w:rPr>
              <w:drawing>
                <wp:anchor distT="0" distB="0" distL="114300" distR="114300" simplePos="0" relativeHeight="251551232" behindDoc="0" locked="0" layoutInCell="1" allowOverlap="1" wp14:anchorId="3E7C65FD" wp14:editId="75D2795E">
                  <wp:simplePos x="0" y="0"/>
                  <wp:positionH relativeFrom="column">
                    <wp:posOffset>693420</wp:posOffset>
                  </wp:positionH>
                  <wp:positionV relativeFrom="paragraph">
                    <wp:posOffset>304165</wp:posOffset>
                  </wp:positionV>
                  <wp:extent cx="5113020" cy="3247390"/>
                  <wp:effectExtent l="0" t="0" r="0" b="0"/>
                  <wp:wrapTopAndBottom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6" t="17523" r="10963" b="15532"/>
                          <a:stretch/>
                        </pic:blipFill>
                        <pic:spPr bwMode="auto">
                          <a:xfrm>
                            <a:off x="0" y="0"/>
                            <a:ext cx="5113020" cy="3247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A7C02">
              <w:rPr>
                <w:rFonts w:hint="eastAsia"/>
                <w:sz w:val="24"/>
                <w:szCs w:val="24"/>
              </w:rPr>
              <w:t>位置図（広域図</w:t>
            </w:r>
            <w:r w:rsidR="00B75D38" w:rsidRPr="0058069C">
              <w:rPr>
                <w:rFonts w:hint="eastAsia"/>
                <w:sz w:val="24"/>
                <w:szCs w:val="24"/>
              </w:rPr>
              <w:t>）</w:t>
            </w:r>
          </w:p>
          <w:p w14:paraId="6BB9B861" w14:textId="05B6DF8E" w:rsidR="001A7C02" w:rsidRPr="00123A24" w:rsidRDefault="005076D0" w:rsidP="00123A24">
            <w:pPr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5A81FD48" wp14:editId="0424CF3F">
                  <wp:simplePos x="0" y="0"/>
                  <wp:positionH relativeFrom="column">
                    <wp:posOffset>9525</wp:posOffset>
                  </wp:positionH>
                  <wp:positionV relativeFrom="page">
                    <wp:posOffset>280035</wp:posOffset>
                  </wp:positionV>
                  <wp:extent cx="619125" cy="922655"/>
                  <wp:effectExtent l="0" t="0" r="9525" b="0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54" r="17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A7C02" w14:paraId="36B72C6A" w14:textId="77777777" w:rsidTr="00123A24">
        <w:trPr>
          <w:trHeight w:val="53"/>
        </w:trPr>
        <w:tc>
          <w:tcPr>
            <w:tcW w:w="9851" w:type="dxa"/>
            <w:gridSpan w:val="3"/>
          </w:tcPr>
          <w:p w14:paraId="0351E6E9" w14:textId="3E8E2258" w:rsidR="001A7C02" w:rsidRDefault="007C70E2" w:rsidP="00B75D38">
            <w:pPr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1712" behindDoc="0" locked="0" layoutInCell="1" allowOverlap="1" wp14:anchorId="44C19CDD" wp14:editId="70B2042A">
                      <wp:simplePos x="0" y="0"/>
                      <wp:positionH relativeFrom="column">
                        <wp:posOffset>2610811</wp:posOffset>
                      </wp:positionH>
                      <wp:positionV relativeFrom="paragraph">
                        <wp:posOffset>1266017</wp:posOffset>
                      </wp:positionV>
                      <wp:extent cx="592455" cy="273381"/>
                      <wp:effectExtent l="140653" t="49847" r="138747" b="62548"/>
                      <wp:wrapNone/>
                      <wp:docPr id="7" name="フリーフォーム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779842">
                                <a:off x="0" y="0"/>
                                <a:ext cx="592455" cy="273381"/>
                              </a:xfrm>
                              <a:custGeom>
                                <a:avLst/>
                                <a:gdLst>
                                  <a:gd name="connsiteX0" fmla="*/ 6824 w 2060812"/>
                                  <a:gd name="connsiteY0" fmla="*/ 0 h 1419367"/>
                                  <a:gd name="connsiteX1" fmla="*/ 0 w 2060812"/>
                                  <a:gd name="connsiteY1" fmla="*/ 1412543 h 1419367"/>
                                  <a:gd name="connsiteX2" fmla="*/ 2053988 w 2060812"/>
                                  <a:gd name="connsiteY2" fmla="*/ 1419367 h 1419367"/>
                                  <a:gd name="connsiteX3" fmla="*/ 2060812 w 2060812"/>
                                  <a:gd name="connsiteY3" fmla="*/ 13648 h 1419367"/>
                                  <a:gd name="connsiteX4" fmla="*/ 6824 w 2060812"/>
                                  <a:gd name="connsiteY4" fmla="*/ 0 h 141936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060812" h="1419367">
                                    <a:moveTo>
                                      <a:pt x="6824" y="0"/>
                                    </a:moveTo>
                                    <a:cubicBezTo>
                                      <a:pt x="4549" y="470848"/>
                                      <a:pt x="2275" y="941695"/>
                                      <a:pt x="0" y="1412543"/>
                                    </a:cubicBezTo>
                                    <a:lnTo>
                                      <a:pt x="2053988" y="1419367"/>
                                    </a:lnTo>
                                    <a:cubicBezTo>
                                      <a:pt x="2056263" y="950794"/>
                                      <a:pt x="2058537" y="482221"/>
                                      <a:pt x="2060812" y="13648"/>
                                    </a:cubicBezTo>
                                    <a:lnTo>
                                      <a:pt x="6824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5B779F" id="フリーフォーム 7" o:spid="_x0000_s1026" style="position:absolute;left:0;text-align:left;margin-left:205.6pt;margin-top:99.7pt;width:46.65pt;height:21.55pt;rotation:4128595fd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60812,1419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" path="m6824,c4549,470848,2275,941695,,1412543r2053988,6824c2056263,950794,2058537,482221,2060812,13648l6824,xe" filled="f" strokecolor="red" strokeweight="3pt">
                      <v:path arrowok="t" o:connecttype="custom" o:connectlocs="1962,0;0,272067;590493,273381;592455,2629;1962,0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526656" behindDoc="0" locked="0" layoutInCell="1" allowOverlap="1" wp14:anchorId="295DBA6B" wp14:editId="6DC85199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286385</wp:posOffset>
                  </wp:positionV>
                  <wp:extent cx="5097780" cy="3130550"/>
                  <wp:effectExtent l="0" t="0" r="7620" b="0"/>
                  <wp:wrapTopAndBottom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15" t="13412" r="15614" b="32281"/>
                          <a:stretch/>
                        </pic:blipFill>
                        <pic:spPr bwMode="auto">
                          <a:xfrm>
                            <a:off x="0" y="0"/>
                            <a:ext cx="5097780" cy="313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A7C02">
              <w:rPr>
                <w:rFonts w:hint="eastAsia"/>
                <w:sz w:val="24"/>
                <w:szCs w:val="24"/>
              </w:rPr>
              <w:t>位置図（拡大図）</w:t>
            </w:r>
          </w:p>
          <w:p w14:paraId="78141D5B" w14:textId="7F5A602C" w:rsidR="001A7C02" w:rsidRDefault="005076D0" w:rsidP="00B75D38">
            <w:pPr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579904" behindDoc="0" locked="0" layoutInCell="1" allowOverlap="1" wp14:anchorId="516CE9A7" wp14:editId="6842D46A">
                  <wp:simplePos x="0" y="0"/>
                  <wp:positionH relativeFrom="column">
                    <wp:posOffset>9525</wp:posOffset>
                  </wp:positionH>
                  <wp:positionV relativeFrom="page">
                    <wp:posOffset>330835</wp:posOffset>
                  </wp:positionV>
                  <wp:extent cx="619125" cy="922655"/>
                  <wp:effectExtent l="0" t="0" r="9525" b="0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54" r="17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E1FB3" w14:paraId="72544362" w14:textId="77777777" w:rsidTr="009D6E6A">
        <w:trPr>
          <w:trHeight w:val="6961"/>
        </w:trPr>
        <w:tc>
          <w:tcPr>
            <w:tcW w:w="9851" w:type="dxa"/>
            <w:gridSpan w:val="3"/>
          </w:tcPr>
          <w:p w14:paraId="2C2FAEC2" w14:textId="63451635" w:rsidR="003E1FB3" w:rsidRDefault="000B33BE" w:rsidP="00B75D38">
            <w:pPr>
              <w:autoSpaceDE w:val="0"/>
              <w:autoSpaceDN w:val="0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630285E9" wp14:editId="66BA9E45">
                      <wp:simplePos x="0" y="0"/>
                      <wp:positionH relativeFrom="column">
                        <wp:posOffset>828945</wp:posOffset>
                      </wp:positionH>
                      <wp:positionV relativeFrom="paragraph">
                        <wp:posOffset>2581456</wp:posOffset>
                      </wp:positionV>
                      <wp:extent cx="4231823" cy="828548"/>
                      <wp:effectExtent l="19050" t="19050" r="16510" b="10160"/>
                      <wp:wrapNone/>
                      <wp:docPr id="24" name="フリーフォーム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1823" cy="828548"/>
                              </a:xfrm>
                              <a:custGeom>
                                <a:avLst/>
                                <a:gdLst>
                                  <a:gd name="connsiteX0" fmla="*/ 0 w 4972050"/>
                                  <a:gd name="connsiteY0" fmla="*/ 704850 h 1295400"/>
                                  <a:gd name="connsiteX1" fmla="*/ 2371725 w 4972050"/>
                                  <a:gd name="connsiteY1" fmla="*/ 0 h 1295400"/>
                                  <a:gd name="connsiteX2" fmla="*/ 3676650 w 4972050"/>
                                  <a:gd name="connsiteY2" fmla="*/ 38100 h 1295400"/>
                                  <a:gd name="connsiteX3" fmla="*/ 4972050 w 4972050"/>
                                  <a:gd name="connsiteY3" fmla="*/ 1295400 h 1295400"/>
                                  <a:gd name="connsiteX4" fmla="*/ 0 w 4972050"/>
                                  <a:gd name="connsiteY4" fmla="*/ 704850 h 1295400"/>
                                  <a:gd name="connsiteX0" fmla="*/ 0 w 4972050"/>
                                  <a:gd name="connsiteY0" fmla="*/ 704850 h 1295400"/>
                                  <a:gd name="connsiteX1" fmla="*/ 2371725 w 4972050"/>
                                  <a:gd name="connsiteY1" fmla="*/ 0 h 1295400"/>
                                  <a:gd name="connsiteX2" fmla="*/ 3638550 w 4972050"/>
                                  <a:gd name="connsiteY2" fmla="*/ 95250 h 1295400"/>
                                  <a:gd name="connsiteX3" fmla="*/ 4972050 w 4972050"/>
                                  <a:gd name="connsiteY3" fmla="*/ 1295400 h 1295400"/>
                                  <a:gd name="connsiteX4" fmla="*/ 0 w 4972050"/>
                                  <a:gd name="connsiteY4" fmla="*/ 704850 h 1295400"/>
                                  <a:gd name="connsiteX0" fmla="*/ 0 w 4972050"/>
                                  <a:gd name="connsiteY0" fmla="*/ 666750 h 1257300"/>
                                  <a:gd name="connsiteX1" fmla="*/ 2343150 w 4972050"/>
                                  <a:gd name="connsiteY1" fmla="*/ 0 h 1257300"/>
                                  <a:gd name="connsiteX2" fmla="*/ 3638550 w 4972050"/>
                                  <a:gd name="connsiteY2" fmla="*/ 57150 h 1257300"/>
                                  <a:gd name="connsiteX3" fmla="*/ 4972050 w 4972050"/>
                                  <a:gd name="connsiteY3" fmla="*/ 1257300 h 1257300"/>
                                  <a:gd name="connsiteX4" fmla="*/ 0 w 4972050"/>
                                  <a:gd name="connsiteY4" fmla="*/ 666750 h 1257300"/>
                                  <a:gd name="connsiteX0" fmla="*/ 0 w 4972050"/>
                                  <a:gd name="connsiteY0" fmla="*/ 695325 h 1285875"/>
                                  <a:gd name="connsiteX1" fmla="*/ 2343150 w 4972050"/>
                                  <a:gd name="connsiteY1" fmla="*/ 0 h 1285875"/>
                                  <a:gd name="connsiteX2" fmla="*/ 3638550 w 4972050"/>
                                  <a:gd name="connsiteY2" fmla="*/ 85725 h 1285875"/>
                                  <a:gd name="connsiteX3" fmla="*/ 4972050 w 4972050"/>
                                  <a:gd name="connsiteY3" fmla="*/ 1285875 h 1285875"/>
                                  <a:gd name="connsiteX4" fmla="*/ 0 w 4972050"/>
                                  <a:gd name="connsiteY4" fmla="*/ 695325 h 1285875"/>
                                  <a:gd name="connsiteX0" fmla="*/ 0 w 3638550"/>
                                  <a:gd name="connsiteY0" fmla="*/ 695325 h 1111704"/>
                                  <a:gd name="connsiteX1" fmla="*/ 2343150 w 3638550"/>
                                  <a:gd name="connsiteY1" fmla="*/ 0 h 1111704"/>
                                  <a:gd name="connsiteX2" fmla="*/ 3638550 w 3638550"/>
                                  <a:gd name="connsiteY2" fmla="*/ 85725 h 1111704"/>
                                  <a:gd name="connsiteX3" fmla="*/ 2686050 w 3638550"/>
                                  <a:gd name="connsiteY3" fmla="*/ 1111704 h 1111704"/>
                                  <a:gd name="connsiteX4" fmla="*/ 0 w 3638550"/>
                                  <a:gd name="connsiteY4" fmla="*/ 695325 h 1111704"/>
                                  <a:gd name="connsiteX0" fmla="*/ 0 w 4204607"/>
                                  <a:gd name="connsiteY0" fmla="*/ 695325 h 1111704"/>
                                  <a:gd name="connsiteX1" fmla="*/ 2343150 w 4204607"/>
                                  <a:gd name="connsiteY1" fmla="*/ 0 h 1111704"/>
                                  <a:gd name="connsiteX2" fmla="*/ 4204607 w 4204607"/>
                                  <a:gd name="connsiteY2" fmla="*/ 341644 h 1111704"/>
                                  <a:gd name="connsiteX3" fmla="*/ 2686050 w 4204607"/>
                                  <a:gd name="connsiteY3" fmla="*/ 1111704 h 1111704"/>
                                  <a:gd name="connsiteX4" fmla="*/ 0 w 4204607"/>
                                  <a:gd name="connsiteY4" fmla="*/ 695325 h 1111704"/>
                                  <a:gd name="connsiteX0" fmla="*/ 0 w 4204607"/>
                                  <a:gd name="connsiteY0" fmla="*/ 477521 h 893900"/>
                                  <a:gd name="connsiteX1" fmla="*/ 2947347 w 4204607"/>
                                  <a:gd name="connsiteY1" fmla="*/ 0 h 893900"/>
                                  <a:gd name="connsiteX2" fmla="*/ 4204607 w 4204607"/>
                                  <a:gd name="connsiteY2" fmla="*/ 123840 h 893900"/>
                                  <a:gd name="connsiteX3" fmla="*/ 2686050 w 4204607"/>
                                  <a:gd name="connsiteY3" fmla="*/ 893900 h 893900"/>
                                  <a:gd name="connsiteX4" fmla="*/ 0 w 4204607"/>
                                  <a:gd name="connsiteY4" fmla="*/ 477521 h 893900"/>
                                  <a:gd name="connsiteX0" fmla="*/ 0 w 4204607"/>
                                  <a:gd name="connsiteY0" fmla="*/ 450292 h 866671"/>
                                  <a:gd name="connsiteX1" fmla="*/ 2974563 w 4204607"/>
                                  <a:gd name="connsiteY1" fmla="*/ 0 h 866671"/>
                                  <a:gd name="connsiteX2" fmla="*/ 4204607 w 4204607"/>
                                  <a:gd name="connsiteY2" fmla="*/ 96611 h 866671"/>
                                  <a:gd name="connsiteX3" fmla="*/ 2686050 w 4204607"/>
                                  <a:gd name="connsiteY3" fmla="*/ 866671 h 866671"/>
                                  <a:gd name="connsiteX4" fmla="*/ 0 w 4204607"/>
                                  <a:gd name="connsiteY4" fmla="*/ 450292 h 866671"/>
                                  <a:gd name="connsiteX0" fmla="*/ 0 w 4204607"/>
                                  <a:gd name="connsiteY0" fmla="*/ 450292 h 866671"/>
                                  <a:gd name="connsiteX1" fmla="*/ 2974563 w 4204607"/>
                                  <a:gd name="connsiteY1" fmla="*/ 0 h 866671"/>
                                  <a:gd name="connsiteX2" fmla="*/ 4204607 w 4204607"/>
                                  <a:gd name="connsiteY2" fmla="*/ 107504 h 866671"/>
                                  <a:gd name="connsiteX3" fmla="*/ 2686050 w 4204607"/>
                                  <a:gd name="connsiteY3" fmla="*/ 866671 h 866671"/>
                                  <a:gd name="connsiteX4" fmla="*/ 0 w 4204607"/>
                                  <a:gd name="connsiteY4" fmla="*/ 450292 h 866671"/>
                                  <a:gd name="connsiteX0" fmla="*/ 0 w 4204607"/>
                                  <a:gd name="connsiteY0" fmla="*/ 412169 h 828548"/>
                                  <a:gd name="connsiteX1" fmla="*/ 2963677 w 4204607"/>
                                  <a:gd name="connsiteY1" fmla="*/ 0 h 828548"/>
                                  <a:gd name="connsiteX2" fmla="*/ 4204607 w 4204607"/>
                                  <a:gd name="connsiteY2" fmla="*/ 69381 h 828548"/>
                                  <a:gd name="connsiteX3" fmla="*/ 2686050 w 4204607"/>
                                  <a:gd name="connsiteY3" fmla="*/ 828548 h 828548"/>
                                  <a:gd name="connsiteX4" fmla="*/ 0 w 4204607"/>
                                  <a:gd name="connsiteY4" fmla="*/ 412169 h 828548"/>
                                  <a:gd name="connsiteX0" fmla="*/ 0 w 4231823"/>
                                  <a:gd name="connsiteY0" fmla="*/ 423061 h 828548"/>
                                  <a:gd name="connsiteX1" fmla="*/ 2990893 w 4231823"/>
                                  <a:gd name="connsiteY1" fmla="*/ 0 h 828548"/>
                                  <a:gd name="connsiteX2" fmla="*/ 4231823 w 4231823"/>
                                  <a:gd name="connsiteY2" fmla="*/ 69381 h 828548"/>
                                  <a:gd name="connsiteX3" fmla="*/ 2713266 w 4231823"/>
                                  <a:gd name="connsiteY3" fmla="*/ 828548 h 828548"/>
                                  <a:gd name="connsiteX4" fmla="*/ 0 w 4231823"/>
                                  <a:gd name="connsiteY4" fmla="*/ 423061 h 8285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231823" h="828548">
                                    <a:moveTo>
                                      <a:pt x="0" y="423061"/>
                                    </a:moveTo>
                                    <a:lnTo>
                                      <a:pt x="2990893" y="0"/>
                                    </a:lnTo>
                                    <a:lnTo>
                                      <a:pt x="4231823" y="69381"/>
                                    </a:lnTo>
                                    <a:lnTo>
                                      <a:pt x="2713266" y="828548"/>
                                    </a:lnTo>
                                    <a:lnTo>
                                      <a:pt x="0" y="42306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D68410" id="フリーフォーム 24" o:spid="_x0000_s1026" style="position:absolute;left:0;text-align:left;margin-left:65.25pt;margin-top:203.25pt;width:333.2pt;height:65.2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31823,828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" path="m,423061l2990893,,4231823,69381,2713266,828548,,423061xe" filled="f" strokecolor="red" strokeweight="3pt">
                      <v:path arrowok="t" o:connecttype="custom" o:connectlocs="0,423061;2990893,0;4231823,69381;2713266,828548;0,423061" o:connectangles="0,0,0,0,0"/>
                    </v:shape>
                  </w:pict>
                </mc:Fallback>
              </mc:AlternateContent>
            </w:r>
            <w:r>
              <w:rPr>
                <w:noProof/>
                <w:sz w:val="22"/>
              </w:rPr>
              <w:drawing>
                <wp:anchor distT="0" distB="0" distL="114300" distR="114300" simplePos="0" relativeHeight="251715072" behindDoc="0" locked="0" layoutInCell="1" allowOverlap="1" wp14:anchorId="5EB7A336" wp14:editId="46A377BC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412115</wp:posOffset>
                  </wp:positionV>
                  <wp:extent cx="5220000" cy="3914528"/>
                  <wp:effectExtent l="0" t="0" r="0" b="0"/>
                  <wp:wrapTopAndBottom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図 2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00" cy="391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1FB3" w:rsidRPr="0058069C">
              <w:rPr>
                <w:rFonts w:hint="eastAsia"/>
                <w:noProof/>
                <w:sz w:val="24"/>
                <w:szCs w:val="24"/>
              </w:rPr>
              <w:t>写真</w:t>
            </w:r>
            <w:r w:rsidR="00A1164D">
              <w:rPr>
                <w:rFonts w:hint="eastAsia"/>
                <w:noProof/>
                <w:sz w:val="24"/>
                <w:szCs w:val="24"/>
              </w:rPr>
              <w:t>①</w:t>
            </w:r>
            <w:r w:rsidR="004665B3">
              <w:rPr>
                <w:rFonts w:hint="eastAsia"/>
                <w:noProof/>
                <w:sz w:val="24"/>
                <w:szCs w:val="24"/>
              </w:rPr>
              <w:t>〔</w:t>
            </w:r>
            <w:r w:rsidR="0084178C">
              <w:rPr>
                <w:rFonts w:hint="eastAsia"/>
                <w:noProof/>
                <w:sz w:val="24"/>
                <w:szCs w:val="24"/>
              </w:rPr>
              <w:t>外観</w:t>
            </w:r>
            <w:r w:rsidR="00A135C5">
              <w:rPr>
                <w:rFonts w:hint="eastAsia"/>
                <w:noProof/>
                <w:sz w:val="24"/>
                <w:szCs w:val="24"/>
              </w:rPr>
              <w:t>〕</w:t>
            </w:r>
          </w:p>
          <w:p w14:paraId="66980DBF" w14:textId="2D72141E" w:rsidR="0058069C" w:rsidRDefault="0058069C" w:rsidP="00B75D38">
            <w:pPr>
              <w:autoSpaceDE w:val="0"/>
              <w:autoSpaceDN w:val="0"/>
              <w:rPr>
                <w:noProof/>
                <w:sz w:val="22"/>
              </w:rPr>
            </w:pPr>
          </w:p>
        </w:tc>
      </w:tr>
      <w:tr w:rsidR="00EB719A" w14:paraId="6A242509" w14:textId="77777777" w:rsidTr="00A135C5">
        <w:trPr>
          <w:trHeight w:val="7624"/>
        </w:trPr>
        <w:tc>
          <w:tcPr>
            <w:tcW w:w="9851" w:type="dxa"/>
            <w:gridSpan w:val="3"/>
          </w:tcPr>
          <w:p w14:paraId="03478774" w14:textId="5C21326E" w:rsidR="009D6E6A" w:rsidRPr="00EB719A" w:rsidRDefault="000B33BE" w:rsidP="00B75D38">
            <w:pPr>
              <w:autoSpaceDE w:val="0"/>
              <w:autoSpaceDN w:val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7232" behindDoc="0" locked="0" layoutInCell="1" allowOverlap="1" wp14:anchorId="6BB5CFF2" wp14:editId="517C8AA0">
                      <wp:simplePos x="0" y="0"/>
                      <wp:positionH relativeFrom="column">
                        <wp:posOffset>451385</wp:posOffset>
                      </wp:positionH>
                      <wp:positionV relativeFrom="paragraph">
                        <wp:posOffset>2716863</wp:posOffset>
                      </wp:positionV>
                      <wp:extent cx="1400676" cy="203434"/>
                      <wp:effectExtent l="19050" t="19050" r="28575" b="25400"/>
                      <wp:wrapNone/>
                      <wp:docPr id="38" name="直線コネクタ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00676" cy="203434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68D97B" id="直線コネクタ 38" o:spid="_x0000_s1026" style="position:absolute;left:0;text-align:left;flip:y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55pt,213.95pt" to="145.85pt,2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" strokecolor="red" strokeweight="2.2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1872" behindDoc="0" locked="0" layoutInCell="1" allowOverlap="1" wp14:anchorId="478D85DE" wp14:editId="5A3FED23">
                      <wp:simplePos x="0" y="0"/>
                      <wp:positionH relativeFrom="column">
                        <wp:posOffset>1852060</wp:posOffset>
                      </wp:positionH>
                      <wp:positionV relativeFrom="paragraph">
                        <wp:posOffset>2717533</wp:posOffset>
                      </wp:positionV>
                      <wp:extent cx="992071" cy="0"/>
                      <wp:effectExtent l="0" t="19050" r="36830" b="19050"/>
                      <wp:wrapNone/>
                      <wp:docPr id="37" name="直線コネクタ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2071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3F13EF" id="直線コネクタ 37" o:spid="_x0000_s1026" style="position:absolute;left:0;text-align:lef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85pt,214pt" to="223.9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" strokecolor="red" strokeweight="2.2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35F030B5" wp14:editId="37CFDE6D">
                      <wp:simplePos x="0" y="0"/>
                      <wp:positionH relativeFrom="column">
                        <wp:posOffset>2127250</wp:posOffset>
                      </wp:positionH>
                      <wp:positionV relativeFrom="paragraph">
                        <wp:posOffset>2726690</wp:posOffset>
                      </wp:positionV>
                      <wp:extent cx="707390" cy="425450"/>
                      <wp:effectExtent l="19050" t="19050" r="35560" b="31750"/>
                      <wp:wrapNone/>
                      <wp:docPr id="35" name="直線コネクタ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7390" cy="42545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A8166A" id="直線コネクタ 35" o:spid="_x0000_s1026" style="position:absolute;left:0;text-align:left;flip:y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5pt,214.7pt" to="223.2pt,2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" strokecolor="red" strokeweight="2.2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5EB0CC21" wp14:editId="49644C15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3121660</wp:posOffset>
                      </wp:positionV>
                      <wp:extent cx="1677670" cy="25400"/>
                      <wp:effectExtent l="19050" t="19050" r="36830" b="31750"/>
                      <wp:wrapNone/>
                      <wp:docPr id="32" name="直線コネクタ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77670" cy="254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E50064" id="直線コネクタ 32" o:spid="_x0000_s1026" style="position:absolute;left:0;text-align:lef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5pt,245.8pt" to="167.6pt,2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" strokecolor="red" strokeweight="2.2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27360" behindDoc="0" locked="0" layoutInCell="1" allowOverlap="1" wp14:anchorId="03009012" wp14:editId="4C7A2379">
                  <wp:simplePos x="0" y="0"/>
                  <wp:positionH relativeFrom="column">
                    <wp:posOffset>460557</wp:posOffset>
                  </wp:positionH>
                  <wp:positionV relativeFrom="paragraph">
                    <wp:posOffset>453117</wp:posOffset>
                  </wp:positionV>
                  <wp:extent cx="5220000" cy="3914507"/>
                  <wp:effectExtent l="0" t="0" r="0" b="0"/>
                  <wp:wrapTopAndBottom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図 2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00" cy="3914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719A" w:rsidRPr="0058069C">
              <w:rPr>
                <w:rFonts w:hint="eastAsia"/>
                <w:noProof/>
                <w:sz w:val="24"/>
                <w:szCs w:val="24"/>
              </w:rPr>
              <w:t>写真</w:t>
            </w:r>
            <w:r w:rsidR="00A1164D">
              <w:rPr>
                <w:rFonts w:hint="eastAsia"/>
                <w:noProof/>
                <w:sz w:val="24"/>
                <w:szCs w:val="24"/>
              </w:rPr>
              <w:t>②</w:t>
            </w:r>
            <w:r w:rsidR="004665B3">
              <w:rPr>
                <w:rFonts w:hint="eastAsia"/>
                <w:noProof/>
                <w:sz w:val="24"/>
                <w:szCs w:val="24"/>
              </w:rPr>
              <w:t>〔</w:t>
            </w:r>
            <w:r>
              <w:rPr>
                <w:rFonts w:hint="eastAsia"/>
                <w:noProof/>
                <w:sz w:val="24"/>
                <w:szCs w:val="24"/>
              </w:rPr>
              <w:t>接面道路</w:t>
            </w:r>
            <w:r w:rsidR="00EB719A">
              <w:rPr>
                <w:rFonts w:hint="eastAsia"/>
                <w:noProof/>
                <w:sz w:val="24"/>
                <w:szCs w:val="24"/>
              </w:rPr>
              <w:t>〕</w:t>
            </w:r>
          </w:p>
        </w:tc>
      </w:tr>
    </w:tbl>
    <w:p w14:paraId="07ADB772" w14:textId="77777777" w:rsidR="003E1FB3" w:rsidRDefault="003E1FB3" w:rsidP="00384418">
      <w:pPr>
        <w:autoSpaceDE w:val="0"/>
        <w:autoSpaceDN w:val="0"/>
        <w:spacing w:line="20" w:lineRule="exact"/>
        <w:rPr>
          <w:sz w:val="22"/>
        </w:rPr>
      </w:pPr>
    </w:p>
    <w:sectPr w:rsidR="003E1FB3" w:rsidSect="00EB719A">
      <w:headerReference w:type="default" r:id="rId15"/>
      <w:pgSz w:w="11906" w:h="16838"/>
      <w:pgMar w:top="568" w:right="1077" w:bottom="284" w:left="1077" w:header="68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814292" w14:textId="77777777" w:rsidR="004F0472" w:rsidRDefault="004F0472" w:rsidP="002154F0">
      <w:r>
        <w:separator/>
      </w:r>
    </w:p>
  </w:endnote>
  <w:endnote w:type="continuationSeparator" w:id="0">
    <w:p w14:paraId="38C066E0" w14:textId="77777777" w:rsidR="004F0472" w:rsidRDefault="004F0472" w:rsidP="00215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3791B" w14:textId="77777777" w:rsidR="004F0472" w:rsidRDefault="004F0472" w:rsidP="002154F0">
      <w:r>
        <w:separator/>
      </w:r>
    </w:p>
  </w:footnote>
  <w:footnote w:type="continuationSeparator" w:id="0">
    <w:p w14:paraId="10D055E6" w14:textId="77777777" w:rsidR="004F0472" w:rsidRDefault="004F0472" w:rsidP="002154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C0499" w14:textId="77777777" w:rsidR="002154F0" w:rsidRPr="00DB3CD1" w:rsidRDefault="002154F0" w:rsidP="00DE06EF">
    <w:pPr>
      <w:pStyle w:val="a5"/>
      <w:autoSpaceDE w:val="0"/>
      <w:autoSpaceDN w:val="0"/>
      <w:ind w:firstLineChars="100" w:firstLine="240"/>
      <w:jc w:val="right"/>
      <w:rPr>
        <w:rFonts w:asciiTheme="minorHAnsi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B16"/>
    <w:rsid w:val="00000B16"/>
    <w:rsid w:val="0000131E"/>
    <w:rsid w:val="000244B1"/>
    <w:rsid w:val="00041618"/>
    <w:rsid w:val="00041D4F"/>
    <w:rsid w:val="00046B5C"/>
    <w:rsid w:val="000A66DD"/>
    <w:rsid w:val="000B29C6"/>
    <w:rsid w:val="000B33BE"/>
    <w:rsid w:val="001133CF"/>
    <w:rsid w:val="00121211"/>
    <w:rsid w:val="00123A24"/>
    <w:rsid w:val="00127C1B"/>
    <w:rsid w:val="00131089"/>
    <w:rsid w:val="0016028D"/>
    <w:rsid w:val="001766F2"/>
    <w:rsid w:val="001846C3"/>
    <w:rsid w:val="001A3BCB"/>
    <w:rsid w:val="001A55CC"/>
    <w:rsid w:val="001A7C02"/>
    <w:rsid w:val="001B3E02"/>
    <w:rsid w:val="002154F0"/>
    <w:rsid w:val="00282813"/>
    <w:rsid w:val="002F0C5C"/>
    <w:rsid w:val="002F751A"/>
    <w:rsid w:val="00367177"/>
    <w:rsid w:val="00382E69"/>
    <w:rsid w:val="00384418"/>
    <w:rsid w:val="00384B26"/>
    <w:rsid w:val="0039342E"/>
    <w:rsid w:val="003A41AF"/>
    <w:rsid w:val="003E1FB3"/>
    <w:rsid w:val="003E6CC4"/>
    <w:rsid w:val="004174AD"/>
    <w:rsid w:val="0044455F"/>
    <w:rsid w:val="004605E0"/>
    <w:rsid w:val="004665B3"/>
    <w:rsid w:val="004843F8"/>
    <w:rsid w:val="004A429B"/>
    <w:rsid w:val="004F0472"/>
    <w:rsid w:val="004F67EE"/>
    <w:rsid w:val="005076D0"/>
    <w:rsid w:val="0058069C"/>
    <w:rsid w:val="005A655D"/>
    <w:rsid w:val="00611884"/>
    <w:rsid w:val="00627711"/>
    <w:rsid w:val="00645207"/>
    <w:rsid w:val="00652DB5"/>
    <w:rsid w:val="00674DB5"/>
    <w:rsid w:val="006A4222"/>
    <w:rsid w:val="006D27C5"/>
    <w:rsid w:val="006E2D7F"/>
    <w:rsid w:val="006F2E7B"/>
    <w:rsid w:val="00705AE4"/>
    <w:rsid w:val="00710385"/>
    <w:rsid w:val="00750093"/>
    <w:rsid w:val="007B5ACB"/>
    <w:rsid w:val="007C70E2"/>
    <w:rsid w:val="0084178C"/>
    <w:rsid w:val="00874E47"/>
    <w:rsid w:val="008A341F"/>
    <w:rsid w:val="008A5C39"/>
    <w:rsid w:val="008B70C0"/>
    <w:rsid w:val="008C2095"/>
    <w:rsid w:val="008C4F18"/>
    <w:rsid w:val="009109B5"/>
    <w:rsid w:val="00985214"/>
    <w:rsid w:val="009C463A"/>
    <w:rsid w:val="009D6E6A"/>
    <w:rsid w:val="009E460D"/>
    <w:rsid w:val="00A1164D"/>
    <w:rsid w:val="00A135C5"/>
    <w:rsid w:val="00A37E8A"/>
    <w:rsid w:val="00A41873"/>
    <w:rsid w:val="00A5369F"/>
    <w:rsid w:val="00A7577B"/>
    <w:rsid w:val="00A84BF3"/>
    <w:rsid w:val="00AB0CD3"/>
    <w:rsid w:val="00AD135F"/>
    <w:rsid w:val="00B1781A"/>
    <w:rsid w:val="00B75D38"/>
    <w:rsid w:val="00B847CA"/>
    <w:rsid w:val="00BA004F"/>
    <w:rsid w:val="00BF1BD9"/>
    <w:rsid w:val="00BF1BED"/>
    <w:rsid w:val="00BF6130"/>
    <w:rsid w:val="00BF7425"/>
    <w:rsid w:val="00C052C1"/>
    <w:rsid w:val="00C07AE0"/>
    <w:rsid w:val="00C37BC6"/>
    <w:rsid w:val="00C83252"/>
    <w:rsid w:val="00CC0D54"/>
    <w:rsid w:val="00CC42EE"/>
    <w:rsid w:val="00CE715B"/>
    <w:rsid w:val="00D0042C"/>
    <w:rsid w:val="00D30B13"/>
    <w:rsid w:val="00D529AE"/>
    <w:rsid w:val="00D842CF"/>
    <w:rsid w:val="00D91DF9"/>
    <w:rsid w:val="00D9287F"/>
    <w:rsid w:val="00DB2621"/>
    <w:rsid w:val="00DB3CD1"/>
    <w:rsid w:val="00DD711A"/>
    <w:rsid w:val="00DE06EF"/>
    <w:rsid w:val="00E129C5"/>
    <w:rsid w:val="00E24EA5"/>
    <w:rsid w:val="00E563BE"/>
    <w:rsid w:val="00E57CCF"/>
    <w:rsid w:val="00E97F16"/>
    <w:rsid w:val="00EB719A"/>
    <w:rsid w:val="00ED3A20"/>
    <w:rsid w:val="00EE5259"/>
    <w:rsid w:val="00F107A9"/>
    <w:rsid w:val="00F144B7"/>
    <w:rsid w:val="00F21563"/>
    <w:rsid w:val="00F406D4"/>
    <w:rsid w:val="00FA08E6"/>
    <w:rsid w:val="00FA172C"/>
    <w:rsid w:val="00FA5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>
      <v:textbox inset="5.85pt,.7pt,5.85pt,.7pt"/>
    </o:shapedefaults>
    <o:shapelayout v:ext="edit">
      <o:idmap v:ext="edit" data="1"/>
    </o:shapelayout>
  </w:shapeDefaults>
  <w:decimalSymbol w:val="."/>
  <w:listSeparator w:val=","/>
  <w14:docId w14:val="3BBB02B1"/>
  <w15:docId w15:val="{7675A816-E45F-446D-8421-B818DB7C2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6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A66D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154F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154F0"/>
  </w:style>
  <w:style w:type="paragraph" w:styleId="a7">
    <w:name w:val="footer"/>
    <w:basedOn w:val="a"/>
    <w:link w:val="a8"/>
    <w:uiPriority w:val="99"/>
    <w:unhideWhenUsed/>
    <w:rsid w:val="002154F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154F0"/>
  </w:style>
  <w:style w:type="paragraph" w:styleId="a9">
    <w:name w:val="No Spacing"/>
    <w:uiPriority w:val="1"/>
    <w:qFormat/>
    <w:rsid w:val="00BF6130"/>
    <w:pPr>
      <w:widowControl w:val="0"/>
      <w:autoSpaceDE w:val="0"/>
      <w:autoSpaceDN w:val="0"/>
      <w:adjustRightInd w:val="0"/>
      <w:jc w:val="left"/>
    </w:pPr>
    <w:rPr>
      <w:rFonts w:ascii="Times New Roman" w:hAnsi="Times New Roman" w:cs="Times New Roman"/>
      <w:kern w:val="0"/>
      <w:szCs w:val="20"/>
    </w:rPr>
  </w:style>
  <w:style w:type="table" w:styleId="aa">
    <w:name w:val="Table Grid"/>
    <w:basedOn w:val="a1"/>
    <w:uiPriority w:val="59"/>
    <w:rsid w:val="00BF6130"/>
    <w:pPr>
      <w:jc w:val="left"/>
    </w:pPr>
    <w:rPr>
      <w:rFonts w:ascii="Century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LIB\00&#12288;&#20966;&#29702;&#25285;&#24403;\&#9633;&#27096;&#24335;&#38598;\01&#12288;&#36001;&#29987;&#31649;&#29702;&#20107;&#21209;&#65288;&#12381;&#12398;&#20182;&#27096;&#24335;&#65289;\I&#12288;&#20966;&#29702;&#26041;&#37341;&#26908;&#35342;&#20250;&#35696;&#36039;&#26009;&#65288;&#20363;&#65289;.dotx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69FD7B191AF71348991C91A92B12E336" ma:contentTypeVersion="1" ma:contentTypeDescription="新しいドキュメントを作成します。" ma:contentTypeScope="" ma:versionID="a8934e77f2077557304485ece3d0c9eb">
  <xsd:schema xmlns:xsd="http://www.w3.org/2001/XMLSchema" xmlns:xs="http://www.w3.org/2001/XMLSchema" xmlns:p="http://schemas.microsoft.com/office/2006/metadata/properties" xmlns:ns2="58f04cc7-d080-4be4-98ef-ad52c1ec3c9d" targetNamespace="http://schemas.microsoft.com/office/2006/metadata/properties" ma:root="true" ma:fieldsID="e035a5f033d3f839329be366366322ac" ns2:_="">
    <xsd:import namespace="58f04cc7-d080-4be4-98ef-ad52c1ec3c9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f04cc7-d080-4be4-98ef-ad52c1ec3c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3D35B9-3051-4325-B30F-7E92209BFD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6BE208-AFB7-46D8-B74F-5365C076E8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FBDAE2-346C-4AFC-ABBF-84A48F69EF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F7FA751-B088-4315-8959-7CC3823412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f04cc7-d080-4be4-98ef-ad52c1ec3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　処理方針検討会議資料（例）.dotx</Template>
  <TotalTime>1</TotalTime>
  <Pages>2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塚元　寛貴</dc:creator>
  <cp:lastModifiedBy>植澤　亜紀子</cp:lastModifiedBy>
  <cp:revision>2</cp:revision>
  <cp:lastPrinted>2021-03-06T05:14:00Z</cp:lastPrinted>
  <dcterms:created xsi:type="dcterms:W3CDTF">2024-07-17T02:51:00Z</dcterms:created>
  <dcterms:modified xsi:type="dcterms:W3CDTF">2024-07-17T02:51:00Z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0x01010069FD7B191AF71348991C91A92B12E336</vt:lpwstr>
  </property>
</Properties>
</file>