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9638" w:type="dxa"/>
        <w:jc w:val="center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95"/>
        <w:gridCol w:w="7243"/>
      </w:tblGrid>
      <w:tr w:rsidR="00557BDC" w:rsidRPr="00557BDC" w14:paraId="0DB2B404" w14:textId="77777777" w:rsidTr="00EB3C8D">
        <w:trPr>
          <w:trHeight w:val="454"/>
          <w:jc w:val="center"/>
        </w:trPr>
        <w:tc>
          <w:tcPr>
            <w:tcW w:w="963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43B3025" w14:textId="17AFC6E5" w:rsidR="00FD3212" w:rsidRPr="00557BDC" w:rsidRDefault="004916BC" w:rsidP="007F41A2">
            <w:pPr>
              <w:widowControl/>
              <w:autoSpaceDE w:val="0"/>
              <w:autoSpaceDN w:val="0"/>
              <w:rPr>
                <w:rFonts w:ascii="ＭＳ ゴシック" w:eastAsia="ＭＳ ゴシック"/>
              </w:rPr>
            </w:pPr>
            <w:r>
              <w:rPr>
                <w:rFonts w:ascii="ＭＳ ゴシック" w:eastAsia="ＭＳ ゴシック" w:hint="eastAsia"/>
              </w:rPr>
              <w:t>【施設名】</w:t>
            </w:r>
            <w:r w:rsidR="002B61A0">
              <w:rPr>
                <w:rFonts w:ascii="ＭＳ ゴシック" w:eastAsia="ＭＳ ゴシック" w:hint="eastAsia"/>
              </w:rPr>
              <w:t>上汐会館</w:t>
            </w:r>
            <w:r w:rsidR="006F2B22">
              <w:rPr>
                <w:rFonts w:ascii="ＭＳ ゴシック" w:eastAsia="ＭＳ ゴシック" w:hint="eastAsia"/>
              </w:rPr>
              <w:t>跡地</w:t>
            </w:r>
            <w:r w:rsidR="008E3170">
              <w:rPr>
                <w:rFonts w:ascii="ＭＳ ゴシック" w:eastAsia="ＭＳ ゴシック" w:hint="eastAsia"/>
              </w:rPr>
              <w:t>（</w:t>
            </w:r>
            <w:r w:rsidR="002B61A0" w:rsidRPr="002B61A0">
              <w:rPr>
                <w:rFonts w:ascii="ＭＳ ゴシック" w:eastAsia="ＭＳ ゴシック" w:hint="eastAsia"/>
              </w:rPr>
              <w:t>大阪市天王寺区上汐５丁目２番</w:t>
            </w:r>
            <w:r w:rsidR="00E10921">
              <w:rPr>
                <w:rFonts w:ascii="ＭＳ ゴシック" w:eastAsia="ＭＳ ゴシック" w:hint="eastAsia"/>
              </w:rPr>
              <w:t>２</w:t>
            </w:r>
            <w:r w:rsidR="002B61A0" w:rsidRPr="002B61A0">
              <w:rPr>
                <w:rFonts w:ascii="ＭＳ ゴシック" w:eastAsia="ＭＳ ゴシック" w:hint="eastAsia"/>
              </w:rPr>
              <w:t>号</w:t>
            </w:r>
            <w:r w:rsidR="008E3170" w:rsidRPr="00FE07EC">
              <w:rPr>
                <w:rFonts w:ascii="ＭＳ ゴシック" w:eastAsia="ＭＳ ゴシック" w:hint="eastAsia"/>
              </w:rPr>
              <w:t>）</w:t>
            </w:r>
          </w:p>
        </w:tc>
      </w:tr>
      <w:tr w:rsidR="00E4257E" w:rsidRPr="00557BDC" w14:paraId="536C4B40" w14:textId="77777777" w:rsidTr="002B61A0">
        <w:tblPrEx>
          <w:tblCellMar>
            <w:left w:w="99" w:type="dxa"/>
            <w:right w:w="99" w:type="dxa"/>
          </w:tblCellMar>
        </w:tblPrEx>
        <w:trPr>
          <w:trHeight w:val="5395"/>
          <w:jc w:val="center"/>
        </w:trPr>
        <w:tc>
          <w:tcPr>
            <w:tcW w:w="2395" w:type="dxa"/>
            <w:tcBorders>
              <w:top w:val="single" w:sz="12" w:space="0" w:color="auto"/>
              <w:left w:val="single" w:sz="12" w:space="0" w:color="auto"/>
            </w:tcBorders>
          </w:tcPr>
          <w:p w14:paraId="1BB0B640" w14:textId="0ABA9543" w:rsidR="00637A22" w:rsidRPr="00C54109" w:rsidRDefault="00637A22" w:rsidP="00C54109">
            <w:pPr>
              <w:pStyle w:val="aa"/>
              <w:widowControl/>
              <w:numPr>
                <w:ilvl w:val="0"/>
                <w:numId w:val="1"/>
              </w:numPr>
              <w:autoSpaceDE w:val="0"/>
              <w:autoSpaceDN w:val="0"/>
              <w:ind w:leftChars="0"/>
              <w:rPr>
                <w:rFonts w:ascii="ＭＳ ゴシック" w:eastAsia="ＭＳ ゴシック" w:hAnsiTheme="majorEastAsia" w:cs="ＭＳ 明朝"/>
              </w:rPr>
            </w:pPr>
          </w:p>
          <w:p w14:paraId="654C82F3" w14:textId="6940BB60" w:rsidR="00637A22" w:rsidRDefault="008E3170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  <w:r>
              <w:rPr>
                <w:rFonts w:ascii="ＭＳ ゴシック" w:eastAsia="ＭＳ ゴシック" w:hAnsiTheme="majorEastAsia" w:cs="ＭＳ 明朝" w:hint="eastAsia"/>
              </w:rPr>
              <w:t>施設入口</w:t>
            </w:r>
            <w:r w:rsidR="00304ECC">
              <w:rPr>
                <w:rFonts w:ascii="ＭＳ ゴシック" w:eastAsia="ＭＳ ゴシック" w:hAnsiTheme="majorEastAsia" w:cs="ＭＳ 明朝" w:hint="eastAsia"/>
              </w:rPr>
              <w:t>側</w:t>
            </w:r>
          </w:p>
          <w:p w14:paraId="43488BFA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512EDEA5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E203E34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5FF17B4" w14:textId="1BB5D25A" w:rsidR="00637A22" w:rsidRDefault="0076217D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  <w:r>
              <w:rPr>
                <w:rFonts w:ascii="ＭＳ ゴシック" w:eastAsia="ＭＳ ゴシック" w:hAnsiTheme="majorEastAsia" w:hint="eastAsia"/>
              </w:rPr>
              <w:t>東側から撮影</w:t>
            </w:r>
          </w:p>
          <w:p w14:paraId="263CFA75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C611879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3F495C1" w14:textId="77777777" w:rsidR="00FE68E4" w:rsidRDefault="00FE68E4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/>
              </w:rPr>
            </w:pPr>
          </w:p>
          <w:p w14:paraId="5921BEA4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/>
              </w:rPr>
            </w:pPr>
          </w:p>
          <w:p w14:paraId="7E9B75E3" w14:textId="77777777" w:rsidR="00637A22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/>
              </w:rPr>
            </w:pPr>
          </w:p>
          <w:p w14:paraId="2D067D47" w14:textId="77777777" w:rsidR="00637A22" w:rsidRPr="00A32A21" w:rsidRDefault="00637A22" w:rsidP="00637A22">
            <w:pPr>
              <w:widowControl/>
              <w:autoSpaceDE w:val="0"/>
              <w:autoSpaceDN w:val="0"/>
              <w:rPr>
                <w:rFonts w:ascii="ＭＳ ゴシック" w:eastAsia="ＭＳ ゴシック" w:hAnsiTheme="majorEastAsia"/>
              </w:rPr>
            </w:pPr>
          </w:p>
        </w:tc>
        <w:tc>
          <w:tcPr>
            <w:tcW w:w="72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D00D15A" w14:textId="60228DE8" w:rsidR="0079788F" w:rsidRPr="007F41A2" w:rsidRDefault="002B61A0" w:rsidP="007F41A2">
            <w:pPr>
              <w:widowControl/>
              <w:autoSpaceDE w:val="0"/>
              <w:autoSpaceDN w:val="0"/>
              <w:jc w:val="center"/>
              <w:rPr>
                <w:rFonts w:ascii="ＭＳ ゴシック" w:eastAsia="ＭＳ ゴシック"/>
              </w:rPr>
            </w:pPr>
            <w:r w:rsidRPr="002B61A0">
              <w:rPr>
                <w:rFonts w:ascii="ＭＳ ゴシック" w:eastAsia="ＭＳ ゴシック" w:hAnsiTheme="majorEastAsia"/>
                <w:noProof/>
              </w:rPr>
              <w:drawing>
                <wp:inline distT="0" distB="0" distL="0" distR="0" wp14:anchorId="28AAD6BF" wp14:editId="3CFD3295">
                  <wp:extent cx="3854450" cy="2890838"/>
                  <wp:effectExtent l="0" t="0" r="0" b="5080"/>
                  <wp:docPr id="8198" name="図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87A987-E1D6-4C20-B07C-EE3656DF65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8" name="図 2">
                            <a:extLst>
                              <a:ext uri="{FF2B5EF4-FFF2-40B4-BE49-F238E27FC236}">
                                <a16:creationId xmlns:a16="http://schemas.microsoft.com/office/drawing/2014/main" id="{C187A987-E1D6-4C20-B07C-EE3656DF65E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4450" cy="2890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57E" w:rsidRPr="00557BDC" w14:paraId="6846F02E" w14:textId="77777777" w:rsidTr="002B61A0">
        <w:tblPrEx>
          <w:tblCellMar>
            <w:left w:w="99" w:type="dxa"/>
            <w:right w:w="99" w:type="dxa"/>
          </w:tblCellMar>
        </w:tblPrEx>
        <w:trPr>
          <w:trHeight w:val="5423"/>
          <w:jc w:val="center"/>
        </w:trPr>
        <w:tc>
          <w:tcPr>
            <w:tcW w:w="2395" w:type="dxa"/>
            <w:tcBorders>
              <w:left w:val="single" w:sz="12" w:space="0" w:color="auto"/>
            </w:tcBorders>
          </w:tcPr>
          <w:p w14:paraId="7C8FC344" w14:textId="229711BF" w:rsidR="00FE68E4" w:rsidRPr="00C54109" w:rsidRDefault="00FE68E4" w:rsidP="00C54109">
            <w:pPr>
              <w:pStyle w:val="aa"/>
              <w:widowControl/>
              <w:numPr>
                <w:ilvl w:val="0"/>
                <w:numId w:val="1"/>
              </w:numPr>
              <w:autoSpaceDE w:val="0"/>
              <w:autoSpaceDN w:val="0"/>
              <w:ind w:leftChars="0"/>
              <w:rPr>
                <w:rFonts w:ascii="ＭＳ ゴシック" w:eastAsia="ＭＳ ゴシック" w:hAnsiTheme="majorEastAsia" w:cs="ＭＳ 明朝"/>
              </w:rPr>
            </w:pPr>
          </w:p>
          <w:p w14:paraId="554084B8" w14:textId="1FFC27B9" w:rsidR="00FE68E4" w:rsidRDefault="00304ECC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  <w:r>
              <w:rPr>
                <w:rFonts w:ascii="ＭＳ ゴシック" w:eastAsia="ＭＳ ゴシック" w:hAnsiTheme="majorEastAsia" w:cs="ＭＳ 明朝" w:hint="eastAsia"/>
              </w:rPr>
              <w:t>施設南側</w:t>
            </w:r>
          </w:p>
          <w:p w14:paraId="273066C1" w14:textId="77777777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06E2C0C6" w14:textId="3B918140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440A2A6C" w14:textId="77777777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550A3771" w14:textId="02B6D45D" w:rsidR="00FE68E4" w:rsidRDefault="0076217D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  <w:r>
              <w:rPr>
                <w:rFonts w:ascii="ＭＳ ゴシック" w:eastAsia="ＭＳ ゴシック" w:hAnsiTheme="majorEastAsia" w:hint="eastAsia"/>
              </w:rPr>
              <w:t>南側から撮影</w:t>
            </w:r>
          </w:p>
          <w:p w14:paraId="03FDCB76" w14:textId="77777777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3A732670" w14:textId="77777777" w:rsidR="00FE68E4" w:rsidRDefault="00FE68E4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  <w:p w14:paraId="6E9675D8" w14:textId="77777777" w:rsidR="00637A22" w:rsidRPr="00E90C16" w:rsidRDefault="00637A22" w:rsidP="00E90C16">
            <w:pPr>
              <w:widowControl/>
              <w:autoSpaceDE w:val="0"/>
              <w:autoSpaceDN w:val="0"/>
              <w:rPr>
                <w:rFonts w:ascii="ＭＳ ゴシック" w:eastAsia="ＭＳ ゴシック" w:hAnsiTheme="majorEastAsia" w:cs="ＭＳ 明朝"/>
              </w:rPr>
            </w:pPr>
          </w:p>
        </w:tc>
        <w:tc>
          <w:tcPr>
            <w:tcW w:w="7243" w:type="dxa"/>
            <w:tcBorders>
              <w:right w:val="single" w:sz="12" w:space="0" w:color="auto"/>
            </w:tcBorders>
            <w:vAlign w:val="center"/>
          </w:tcPr>
          <w:p w14:paraId="1D33D389" w14:textId="5AFAEFE8" w:rsidR="0079788F" w:rsidRPr="00D03888" w:rsidRDefault="002B61A0" w:rsidP="009C35BF">
            <w:pPr>
              <w:widowControl/>
              <w:autoSpaceDE w:val="0"/>
              <w:autoSpaceDN w:val="0"/>
              <w:jc w:val="center"/>
              <w:rPr>
                <w:rFonts w:ascii="ＭＳ ゴシック" w:eastAsia="ＭＳ ゴシック"/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174F0BE4" wp14:editId="7EA8707A">
                  <wp:extent cx="4013200" cy="3009900"/>
                  <wp:effectExtent l="0" t="0" r="635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32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404484" w14:textId="77777777" w:rsidR="005224F6" w:rsidRPr="00557BDC" w:rsidRDefault="005224F6" w:rsidP="00E90C16">
      <w:pPr>
        <w:widowControl/>
        <w:autoSpaceDE w:val="0"/>
        <w:autoSpaceDN w:val="0"/>
        <w:jc w:val="left"/>
        <w:rPr>
          <w:rFonts w:ascii="ＭＳ ゴシック" w:eastAsia="ＭＳ ゴシック"/>
        </w:rPr>
      </w:pPr>
    </w:p>
    <w:sectPr w:rsidR="005224F6" w:rsidRPr="00557BDC" w:rsidSect="00DB0FD7">
      <w:pgSz w:w="11906" w:h="16838" w:code="9"/>
      <w:pgMar w:top="1134" w:right="1077" w:bottom="851" w:left="1077" w:header="851" w:footer="283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7A70F" w14:textId="77777777" w:rsidR="001D2E73" w:rsidRDefault="001D2E73" w:rsidP="005224F6">
      <w:r>
        <w:separator/>
      </w:r>
    </w:p>
  </w:endnote>
  <w:endnote w:type="continuationSeparator" w:id="0">
    <w:p w14:paraId="3C816124" w14:textId="77777777" w:rsidR="001D2E73" w:rsidRDefault="001D2E73" w:rsidP="005224F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3B364" w14:textId="77777777" w:rsidR="001D2E73" w:rsidRDefault="001D2E73" w:rsidP="005224F6">
      <w:r>
        <w:separator/>
      </w:r>
    </w:p>
  </w:footnote>
  <w:footnote w:type="continuationSeparator" w:id="0">
    <w:p w14:paraId="3FF98B42" w14:textId="77777777" w:rsidR="001D2E73" w:rsidRDefault="001D2E73" w:rsidP="005224F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C2836"/>
    <w:multiLevelType w:val="hybridMultilevel"/>
    <w:tmpl w:val="E6A83E86"/>
    <w:lvl w:ilvl="0" w:tplc="838C32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attachedTemplate r:id="rId1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3686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9A1"/>
    <w:rsid w:val="00011DAD"/>
    <w:rsid w:val="000466F5"/>
    <w:rsid w:val="00093373"/>
    <w:rsid w:val="000D7E99"/>
    <w:rsid w:val="00173220"/>
    <w:rsid w:val="00194646"/>
    <w:rsid w:val="001B1D36"/>
    <w:rsid w:val="001D2E73"/>
    <w:rsid w:val="00221194"/>
    <w:rsid w:val="00236FE6"/>
    <w:rsid w:val="0024060E"/>
    <w:rsid w:val="00292C48"/>
    <w:rsid w:val="002B61A0"/>
    <w:rsid w:val="002F14D3"/>
    <w:rsid w:val="00304ECC"/>
    <w:rsid w:val="0035268E"/>
    <w:rsid w:val="00352A11"/>
    <w:rsid w:val="003569F1"/>
    <w:rsid w:val="00396E37"/>
    <w:rsid w:val="003A4DD2"/>
    <w:rsid w:val="004319E7"/>
    <w:rsid w:val="004916BC"/>
    <w:rsid w:val="004C09A1"/>
    <w:rsid w:val="004D07B2"/>
    <w:rsid w:val="005224F6"/>
    <w:rsid w:val="00557BDC"/>
    <w:rsid w:val="005773C7"/>
    <w:rsid w:val="00593752"/>
    <w:rsid w:val="005B5922"/>
    <w:rsid w:val="005C401F"/>
    <w:rsid w:val="005D7A16"/>
    <w:rsid w:val="00620D15"/>
    <w:rsid w:val="006312F2"/>
    <w:rsid w:val="00637A22"/>
    <w:rsid w:val="006739CA"/>
    <w:rsid w:val="006D13EB"/>
    <w:rsid w:val="006D7830"/>
    <w:rsid w:val="006F2B22"/>
    <w:rsid w:val="00733B8E"/>
    <w:rsid w:val="0076217D"/>
    <w:rsid w:val="0079788F"/>
    <w:rsid w:val="007A2579"/>
    <w:rsid w:val="007F41A2"/>
    <w:rsid w:val="00826497"/>
    <w:rsid w:val="0084405F"/>
    <w:rsid w:val="00857EF7"/>
    <w:rsid w:val="008D025D"/>
    <w:rsid w:val="008D491F"/>
    <w:rsid w:val="008E3170"/>
    <w:rsid w:val="00917512"/>
    <w:rsid w:val="009355C5"/>
    <w:rsid w:val="0096699C"/>
    <w:rsid w:val="00981BB4"/>
    <w:rsid w:val="009A0C09"/>
    <w:rsid w:val="009B6135"/>
    <w:rsid w:val="009C35BF"/>
    <w:rsid w:val="009D797F"/>
    <w:rsid w:val="00A32A21"/>
    <w:rsid w:val="00A40316"/>
    <w:rsid w:val="00A61771"/>
    <w:rsid w:val="00A94127"/>
    <w:rsid w:val="00AA0D11"/>
    <w:rsid w:val="00AF5880"/>
    <w:rsid w:val="00B02AD4"/>
    <w:rsid w:val="00B87EE2"/>
    <w:rsid w:val="00BD77F1"/>
    <w:rsid w:val="00BF7DFB"/>
    <w:rsid w:val="00C54109"/>
    <w:rsid w:val="00D03888"/>
    <w:rsid w:val="00DB0FD7"/>
    <w:rsid w:val="00DE5A34"/>
    <w:rsid w:val="00E10921"/>
    <w:rsid w:val="00E4257E"/>
    <w:rsid w:val="00E90C16"/>
    <w:rsid w:val="00EB3C8D"/>
    <w:rsid w:val="00ED0613"/>
    <w:rsid w:val="00ED5E4A"/>
    <w:rsid w:val="00F666DA"/>
    <w:rsid w:val="00FC3047"/>
    <w:rsid w:val="00FD3212"/>
    <w:rsid w:val="00FE68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6865">
      <v:textbox inset="5.85pt,.7pt,5.85pt,.7pt"/>
    </o:shapedefaults>
    <o:shapelayout v:ext="edit">
      <o:idmap v:ext="edit" data="1"/>
    </o:shapelayout>
  </w:shapeDefaults>
  <w:decimalSymbol w:val="."/>
  <w:listSeparator w:val=","/>
  <w14:docId w14:val="508488A6"/>
  <w15:docId w15:val="{902E92FA-494C-40DA-8916-25240CFD2E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557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EB3C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EB3C8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224F6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224F6"/>
  </w:style>
  <w:style w:type="paragraph" w:styleId="a8">
    <w:name w:val="footer"/>
    <w:basedOn w:val="a"/>
    <w:link w:val="a9"/>
    <w:uiPriority w:val="99"/>
    <w:unhideWhenUsed/>
    <w:rsid w:val="005224F6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224F6"/>
  </w:style>
  <w:style w:type="paragraph" w:styleId="aa">
    <w:name w:val="List Paragraph"/>
    <w:basedOn w:val="a"/>
    <w:uiPriority w:val="34"/>
    <w:qFormat/>
    <w:rsid w:val="00C54109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7439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2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YabuT\Desktop\&#65327;2&#12288;&#20889;&#30495;&#21488;&#32025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397B37-9101-466C-BE9B-285E82754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Ｏ2　写真台紙.dotx</Template>
  <TotalTime>1</TotalTime>
  <Pages>1</Pages>
  <Words>11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大阪府</Company>
  <LinksUpToDate>false</LinksUpToDate>
  <CharactersWithSpaces>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大阪府</dc:creator>
  <cp:lastModifiedBy>植澤　亜紀子</cp:lastModifiedBy>
  <cp:revision>2</cp:revision>
  <cp:lastPrinted>2024-03-25T10:26:00Z</cp:lastPrinted>
  <dcterms:created xsi:type="dcterms:W3CDTF">2026-04-21T02:00:00Z</dcterms:created>
  <dcterms:modified xsi:type="dcterms:W3CDTF">2026-04-21T02:00:00Z</dcterms:modified>
</cp:coreProperties>
</file>